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AA1EF1" w:rsidRPr="00AA1EF1">
        <w:rPr>
          <w:color w:val="000000"/>
        </w:rPr>
        <w:t>№ 0318300008824000656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bookmarkStart w:id="0" w:name="_GoBack"/>
      <w:bookmarkEnd w:id="0"/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AA1EF1" w:rsidP="00D83DC2">
            <w:pPr>
              <w:rPr>
                <w:lang w:val="en-US"/>
              </w:rPr>
            </w:pPr>
            <w:r w:rsidRPr="00AA1EF1">
              <w:t>№ 0318300008824000656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AA1EF1" w:rsidRDefault="00183195" w:rsidP="00D83DC2">
            <w:r w:rsidRPr="002C40F2">
              <w:t>Ремонт автомобильной дороги по ул. Краснодарской от дома № 85 до дома № 103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AA1EF1" w:rsidRDefault="005422F7" w:rsidP="00D83DC2">
            <w:r w:rsidRPr="00B31262">
              <w:t>Уполномоченный орган</w:t>
            </w:r>
          </w:p>
          <w:p w:rsidR="005422F7" w:rsidRPr="00AA1EF1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Манакова</w:t>
            </w:r>
            <w:r>
              <w:t> </w:t>
            </w:r>
            <w:r w:rsidRPr="00B31262">
              <w:t>Наталья</w:t>
            </w:r>
            <w:r>
              <w:t> </w:t>
            </w:r>
            <w:r w:rsidRPr="00B31262">
              <w:t>Викторовна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20.09.2024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20.09.2024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23.09.2024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2 827 252.22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243235203800023520100100840014211244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2 827 252.22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16.12.2024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AA1EF1" w:rsidRDefault="00594394" w:rsidP="004E30FE">
            <w:r w:rsidRPr="00AA1EF1">
              <w:t>03651101</w:t>
            </w:r>
            <w:r w:rsidR="007F6DF4" w:rsidRPr="00AA1EF1">
              <w:t>:Российская Федерация/Муниципальные о</w:t>
            </w:r>
            <w:r w:rsidR="007F6DF4" w:rsidRPr="00AA1EF1">
              <w:t>б</w:t>
            </w:r>
            <w:r w:rsidR="007F6DF4" w:rsidRPr="00AA1EF1">
              <w:t>разования Краснодарского края/Муниципальные рай</w:t>
            </w:r>
            <w:r w:rsidR="007F6DF4" w:rsidRPr="00AA1EF1">
              <w:t>о</w:t>
            </w:r>
            <w:r w:rsidR="007F6DF4" w:rsidRPr="00AA1EF1">
              <w:t>ны Краснодарского края/Темрюкский муниципальный район/Городские поселения Темрюкского муниц</w:t>
            </w:r>
            <w:r w:rsidR="007F6DF4" w:rsidRPr="00AA1EF1">
              <w:t>и</w:t>
            </w:r>
            <w:r w:rsidR="007F6DF4" w:rsidRPr="00AA1EF1">
              <w:t>пального района/</w:t>
            </w:r>
            <w:proofErr w:type="gramStart"/>
            <w:r w:rsidR="007F6DF4" w:rsidRPr="00AA1EF1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2 827 252,22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2 827 252,22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2 827 252,22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2 827 252,22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автомобильная дорога по ул. Краснодарской от дома № 85 до дома № 103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28 272.52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lastRenderedPageBreak/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AA1EF1">
              <w:t>ЮЖНОЕ</w:t>
            </w:r>
            <w:proofErr w:type="gramEnd"/>
            <w:r w:rsidRPr="00AA1EF1">
              <w:t xml:space="preserve"> ГУ БАНКА РОССИИ//УФК по Краснода</w:t>
            </w:r>
            <w:r w:rsidRPr="00AA1EF1">
              <w:t>р</w:t>
            </w:r>
            <w:r w:rsidRPr="00AA1EF1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lastRenderedPageBreak/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28 272.52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Обеспечение гарантийных обязатель</w:t>
            </w:r>
            <w:proofErr w:type="gramStart"/>
            <w:r w:rsidRPr="00346824">
              <w:t>ств пр</w:t>
            </w:r>
            <w:proofErr w:type="gramEnd"/>
            <w:r w:rsidRPr="00346824">
              <w:t>едоставляе</w:t>
            </w:r>
            <w:r w:rsidRPr="00346824">
              <w:t>т</w:t>
            </w:r>
            <w:r w:rsidRPr="00346824">
              <w:t>ся Подрядчиком в срок за два рабочих дня до дня по</w:t>
            </w:r>
            <w:r w:rsidRPr="00346824">
              <w:t>д</w:t>
            </w:r>
            <w:r w:rsidRPr="00346824">
              <w:t xml:space="preserve">писания документа о приемке выполнения работ. </w:t>
            </w:r>
            <w:proofErr w:type="gramStart"/>
            <w:r w:rsidRPr="00346824">
              <w:t>Г</w:t>
            </w:r>
            <w:r w:rsidRPr="00346824">
              <w:t>а</w:t>
            </w:r>
            <w:r w:rsidRPr="00346824">
              <w:t>рантийные обязательства обеспечиваются предоста</w:t>
            </w:r>
            <w:r w:rsidRPr="00346824">
              <w:t>в</w:t>
            </w:r>
            <w:r w:rsidRPr="00346824">
              <w:t>лением независимой гарантии, соответствующей тр</w:t>
            </w:r>
            <w:r w:rsidRPr="00346824">
              <w:t>е</w:t>
            </w:r>
            <w:r w:rsidRPr="00346824">
              <w:t>бованиям статьи 45 Федерального закона № 44-ФЗ, п</w:t>
            </w:r>
            <w:r w:rsidRPr="00346824">
              <w:t>о</w:t>
            </w:r>
            <w:r w:rsidRPr="00346824">
              <w:t>становления Правительства РФ от 08.11.2013№ 1005 «О независимых гарантиях, используемых для целей Федерального закона «О контрактной системе в сфере закупок товаров, работ, услуг для обеспечения гос</w:t>
            </w:r>
            <w:r w:rsidRPr="00346824">
              <w:t>у</w:t>
            </w:r>
            <w:r w:rsidRPr="00346824">
              <w:t>дарственных и муниципальных нужд» или внесением денежных средств на указанный Заказчиком счет, на котором в соответствии с законодательством Росси</w:t>
            </w:r>
            <w:r w:rsidRPr="00346824">
              <w:t>й</w:t>
            </w:r>
            <w:r w:rsidRPr="00346824">
              <w:t>ской Федерации учитываются операции</w:t>
            </w:r>
            <w:proofErr w:type="gramEnd"/>
            <w:r w:rsidRPr="00346824">
              <w:t xml:space="preserve"> со средствами, поступающими Заказчику.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lastRenderedPageBreak/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lastRenderedPageBreak/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Краснодарской от дома № 85 до дома № 103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2827252.22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2827252.22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2 827 252,22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 (а).</w:t>
            </w:r>
            <w:proofErr w:type="spellStart"/>
            <w:r w:rsidRPr="00A510DC">
              <w:t>docx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AA1EF1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AA1EF1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EF1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8</Pages>
  <Words>1741</Words>
  <Characters>9929</Characters>
  <Application>Microsoft Office Word</Application>
  <DocSecurity>0</DocSecurity>
  <Lines>82</Lines>
  <Paragraphs>23</Paragraphs>
  <ScaleCrop>false</ScaleCrop>
  <Company/>
  <LinksUpToDate>false</LinksUpToDate>
  <CharactersWithSpaces>11647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2024-09-12T10:39:00Z</dcterms:modified>
</cp:coreProperties>
</file>